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034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西藏欧铭品贸易有限责任公司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91540121MA6T1D5E17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</w:rPr>
        <w:t>林周县甘曲镇甘曲村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郭红霞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西藏欧铭品贸易有限责任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的提示性公告证明已面向社会提醒公告》、企业住所(经营场所）实地核查记录表、本级登记注册连续两年以上未报年报市场主体系统核查截图、西藏自治区综合业务管理系统企业风险信息截屏。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“西藏欧铭品贸易有限责任公司”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西藏欧铭品贸易有限责任公司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人民政府申请行政复议,也可以于6个月内依法向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34157A0D"/>
    <w:rsid w:val="492606F6"/>
    <w:rsid w:val="6886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924</Words>
  <Characters>958</Characters>
  <Lines>0</Lines>
  <Paragraphs>42</Paragraphs>
  <TotalTime>33</TotalTime>
  <ScaleCrop>false</ScaleCrop>
  <LinksUpToDate>false</LinksUpToDate>
  <CharactersWithSpaces>1113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2025-07-08T10:26:44Z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