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038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拉萨市莫方州资源有限责任公司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91540121MA6T1XE33Q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林周县鹏博健康产业园管理委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>员会402D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张晓凯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拉萨市莫方州资源有限责任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的提示性公告证明已面向社会提醒公告》、企业住所(经营场所）实地核查记录表、本级登记注册连续两年以上未报年报市场主体系统核查截图、西藏自治区综合业务管理系统企业风险信息截屏。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“拉萨市莫方州资源有限责任公司”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拉萨市莫方州资源有限责任公司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34157A0D"/>
    <w:rsid w:val="492606F6"/>
    <w:rsid w:val="55B2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1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2024-12-13T02:12:00Z</cp:lastPrinted>
  <dcterms:modified xsi:type="dcterms:W3CDTF">2025-07-08T10:55:02Z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